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E54EBB" w:rsidRDefault="00E54EBB">
      <w:pPr>
        <w:rPr>
          <w:rFonts w:ascii="Arial" w:hAnsi="Arial"/>
          <w:sz w:val="22"/>
          <w:szCs w:val="22"/>
        </w:rPr>
      </w:pPr>
      <w:r>
        <w:rPr>
          <w:noProof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in;margin-top:289.5pt;width:63pt;height:52.5pt;z-index:251659776">
            <v:imagedata r:id="rId4" o:title="" croptop="5031f" cropleft="10166f" cropright="48f" blacklevel="-1966f"/>
          </v:shape>
        </w:pict>
      </w:r>
      <w:r>
        <w:rPr>
          <w:noProof/>
          <w:lang w:bidi="ar-SA"/>
        </w:rPr>
        <w:pict>
          <v:shape id="_x0000_s1027" type="#_x0000_t75" style="position:absolute;margin-left:441pt;margin-top:-27pt;width:63pt;height:52.3pt;z-index:251658752">
            <v:imagedata r:id="rId5" o:title="" croptop="2252f" cropleft="48f" cropright="10166f"/>
          </v:shape>
        </w:pict>
      </w:r>
      <w:r>
        <w:rPr>
          <w:noProof/>
          <w:lang w:bidi="ar-SA"/>
        </w:rPr>
        <w:pict>
          <v:shape id="_x0000_s1028" type="#_x0000_t75" style="position:absolute;margin-left:-27pt;margin-top:189pt;width:45pt;height:33pt;rotation:-837124fd;z-index:251655680">
            <v:imagedata r:id="rId5" o:title="" croptop="2252f" cropleft="48f" cropright="10166f"/>
          </v:shape>
        </w:pict>
      </w:r>
      <w:r>
        <w:rPr>
          <w:noProof/>
          <w:lang w:bidi="ar-SA"/>
        </w:rPr>
        <w:pict>
          <v:shape id="_x0000_s1029" type="#_x0000_t75" style="position:absolute;margin-left:699.9pt;margin-top:18.55pt;width:56.5pt;height:54.6pt;z-index:251657728">
            <v:imagedata r:id="rId5" o:title="" croptop="2252f" cropleft="48f" cropright="10166f"/>
          </v:shape>
        </w:pict>
      </w:r>
      <w:r>
        <w:rPr>
          <w:noProof/>
          <w:lang w:bidi="ar-SA"/>
        </w:rPr>
        <w:pict>
          <v:shape id="_x0000_s1030" type="#_x0000_t75" style="position:absolute;margin-left:207pt;margin-top:-9pt;width:54pt;height:45.6pt;z-index:251656704">
            <v:imagedata r:id="rId4" o:title="" croptop="2252f" cropleft="10166f" cropright="48f" blacklevel="-1966f"/>
          </v:shape>
        </w:pict>
      </w: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57pt;margin-top:1in;width:90pt;height:45.05pt;z-index:251654656">
            <v:textbox style="mso-next-textbox:#_x0000_s1031">
              <w:txbxContent>
                <w:p w:rsidR="00E54EBB" w:rsidRPr="004B146E" w:rsidRDefault="00E54EBB" w:rsidP="005A2792">
                  <w:pPr>
                    <w:rPr>
                      <w:rFonts w:ascii="Arial" w:hAnsi="Arial"/>
                      <w:sz w:val="16"/>
                      <w:szCs w:val="16"/>
                      <w:lang/>
                    </w:rPr>
                  </w:pPr>
                  <w:r w:rsidRPr="004B146E">
                    <w:rPr>
                      <w:rFonts w:ascii="Arial" w:hAnsi="Arial"/>
                      <w:sz w:val="16"/>
                      <w:szCs w:val="16"/>
                      <w:lang/>
                    </w:rPr>
                    <w:t xml:space="preserve">Traditional Thanksgiving food is </w:t>
                  </w:r>
                  <w:r>
                    <w:rPr>
                      <w:rFonts w:ascii="Arial" w:hAnsi="Arial"/>
                      <w:sz w:val="16"/>
                      <w:szCs w:val="16"/>
                      <w:lang/>
                    </w:rPr>
                    <w:t>……………………..</w:t>
                  </w:r>
                </w:p>
              </w:txbxContent>
            </v:textbox>
          </v:shape>
        </w:pict>
      </w:r>
      <w:r>
        <w:rPr>
          <w:noProof/>
          <w:lang w:bidi="ar-SA"/>
        </w:rPr>
      </w:r>
      <w:r w:rsidRPr="004B146E">
        <w:rPr>
          <w:rFonts w:ascii="Arial" w:hAnsi="Arial"/>
          <w:sz w:val="22"/>
          <w:szCs w:val="22"/>
        </w:rPr>
        <w:pict>
          <v:group id="_x0000_s1032" editas="canvas" style="width:749.5pt;height:489pt;mso-position-horizontal-relative:char;mso-position-vertical-relative:line" coordorigin="878,1418" coordsize="14990,9780">
            <o:lock v:ext="edit" aspectratio="t"/>
            <v:shape id="_x0000_s1033" type="#_x0000_t75" style="position:absolute;left:878;top:1418;width:14990;height:9780" o:preferrelative="f">
              <v:fill o:detectmouseclick="t"/>
              <v:path o:extrusionok="t" o:connecttype="none"/>
              <o:lock v:ext="edit" text="t"/>
            </v:shape>
            <v:rect id="_x0000_s1034" style="position:absolute;left:2318;top:3218;width:1800;height:900"/>
            <v:shape id="_x0000_s1035" type="#_x0000_t202" style="position:absolute;left:878;top:1598;width:1800;height:899">
              <v:textbox style="mso-next-textbox:#_x0000_s1035">
                <w:txbxContent>
                  <w:p w:rsidR="00E54EBB" w:rsidRDefault="00E54EBB" w:rsidP="00A77C4E">
                    <w:pPr>
                      <w:jc w:val="center"/>
                      <w:rPr>
                        <w:lang/>
                      </w:rPr>
                    </w:pPr>
                  </w:p>
                  <w:p w:rsidR="00E54EBB" w:rsidRPr="00774335" w:rsidRDefault="00E54EBB" w:rsidP="00A77C4E">
                    <w:pPr>
                      <w:rPr>
                        <w:rFonts w:ascii="Arial" w:hAnsi="Arial"/>
                        <w:b/>
                        <w:bCs/>
                        <w:lang/>
                      </w:rPr>
                    </w:pPr>
                    <w:r>
                      <w:rPr>
                        <w:rFonts w:ascii="Arial" w:hAnsi="Arial"/>
                        <w:lang/>
                      </w:rPr>
                      <w:t xml:space="preserve">     </w:t>
                    </w:r>
                    <w:r w:rsidRPr="00774335">
                      <w:rPr>
                        <w:rFonts w:ascii="Arial" w:hAnsi="Arial"/>
                        <w:b/>
                        <w:bCs/>
                        <w:lang/>
                      </w:rPr>
                      <w:t>START</w:t>
                    </w:r>
                  </w:p>
                </w:txbxContent>
              </v:textbox>
            </v:shape>
            <v:shape id="_x0000_s1036" type="#_x0000_t202" style="position:absolute;left:3398;top:1598;width:1800;height:899">
              <v:textbox style="mso-next-textbox:#_x0000_s1036">
                <w:txbxContent>
                  <w:p w:rsidR="00E54EBB" w:rsidRPr="004B146E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President </w:t>
                    </w: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…………...</w:t>
                    </w:r>
                  </w:p>
                  <w:p w:rsidR="00E54EBB" w:rsidRPr="004B146E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declared Thanksgiving a holiday</w:t>
                    </w:r>
                  </w:p>
                  <w:p w:rsidR="00E54EBB" w:rsidRPr="004B146E" w:rsidRDefault="00E54EBB" w:rsidP="00A77C4E">
                    <w:pPr>
                      <w:rPr>
                        <w:rFonts w:ascii="Arial" w:hAnsi="Arial"/>
                        <w:lang/>
                      </w:rPr>
                    </w:pPr>
                  </w:p>
                </w:txbxContent>
              </v:textbox>
            </v:shape>
            <v:shape id="_x0000_s1037" type="#_x0000_t202" style="position:absolute;left:5918;top:1958;width:1800;height:899">
              <v:textbox style="mso-next-textbox:#_x0000_s1037">
                <w:txbxContent>
                  <w:p w:rsidR="00E54EBB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The place where the Pilgrims </w:t>
                    </w: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landed</w:t>
                    </w:r>
                  </w:p>
                  <w:p w:rsidR="00E54EBB" w:rsidRPr="004B146E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was called ……</w:t>
                    </w: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…</w:t>
                    </w: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……..</w:t>
                    </w:r>
                  </w:p>
                  <w:p w:rsidR="00E54EBB" w:rsidRPr="00F01E35" w:rsidRDefault="00E54EBB" w:rsidP="00A77C4E">
                    <w:pPr>
                      <w:rPr>
                        <w:rFonts w:ascii="Arial" w:hAnsi="Arial"/>
                        <w:sz w:val="14"/>
                        <w:szCs w:val="14"/>
                        <w:lang/>
                      </w:rPr>
                    </w:pPr>
                  </w:p>
                  <w:p w:rsidR="00E54EBB" w:rsidRPr="004B146E" w:rsidRDefault="00E54EBB" w:rsidP="00A77C4E">
                    <w:pPr>
                      <w:rPr>
                        <w:rFonts w:ascii="Arial" w:hAnsi="Arial"/>
                        <w:sz w:val="12"/>
                        <w:szCs w:val="12"/>
                        <w:lang/>
                      </w:rPr>
                    </w:pPr>
                  </w:p>
                </w:txbxContent>
              </v:textbox>
            </v:shape>
            <v:shape id="_x0000_s1038" type="#_x0000_t202" style="position:absolute;left:8258;top:1418;width:1799;height:899">
              <v:textbox style="mso-next-textbox:#_x0000_s1038">
                <w:txbxContent>
                  <w:p w:rsidR="00E54EBB" w:rsidRPr="00A412B0" w:rsidRDefault="00E54EBB" w:rsidP="00A77C4E">
                    <w:pPr>
                      <w:rPr>
                        <w:lang/>
                      </w:rPr>
                    </w:pPr>
                    <w:r>
                      <w:rPr>
                        <w:lang/>
                      </w:rPr>
                      <w:t xml:space="preserve">     </w:t>
                    </w:r>
                    <w:r>
                      <w:rPr>
                        <w:lang/>
                      </w:rPr>
                      <w:pict>
                        <v:shape id="_x0000_i1026" type="#_x0000_t75" style="width:45pt;height:34.5pt">
                          <v:imagedata r:id="rId6" o:title=""/>
                        </v:shape>
                      </w:pict>
                    </w:r>
                  </w:p>
                </w:txbxContent>
              </v:textbox>
            </v:shape>
            <v:shape id="_x0000_s1039" type="#_x0000_t202" style="position:absolute;left:10598;top:1778;width:1800;height:899">
              <v:textbox style="mso-next-textbox:#_x0000_s1039">
                <w:txbxContent>
                  <w:p w:rsidR="00E54EBB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      </w:t>
                    </w: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The name of the</w:t>
                    </w:r>
                  </w:p>
                  <w:p w:rsidR="00E54EBB" w:rsidRPr="004B146E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   </w:t>
                    </w: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ship was </w:t>
                    </w: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……</w:t>
                    </w: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…</w:t>
                    </w:r>
                  </w:p>
                </w:txbxContent>
              </v:textbox>
            </v:shape>
            <v:shape id="_x0000_s1040" type="#_x0000_t202" style="position:absolute;left:13298;top:1418;width:1800;height:899">
              <v:textbox style="mso-next-textbox:#_x0000_s1040">
                <w:txbxContent>
                  <w:p w:rsidR="00E54EBB" w:rsidRPr="00D91D4A" w:rsidRDefault="00E54EBB" w:rsidP="00A77C4E">
                    <w:pPr>
                      <w:rPr>
                        <w:lang/>
                      </w:rPr>
                    </w:pPr>
                    <w:r w:rsidRPr="00D91D4A">
                      <w:rPr>
                        <w:lang/>
                      </w:rPr>
                      <w:pict>
                        <v:shape id="_x0000_i1028" type="#_x0000_t75" style="width:72.75pt;height:41.25pt">
                          <v:imagedata r:id="rId7" o:title=""/>
                        </v:shape>
                      </w:pict>
                    </w:r>
                  </w:p>
                </w:txbxContent>
              </v:textbox>
            </v:shape>
            <v:shape id="_x0000_s1041" type="#_x0000_t202" style="position:absolute;left:11498;top:3758;width:1800;height:899">
              <v:textbox style="mso-next-textbox:#_x0000_s1041">
                <w:txbxContent>
                  <w:p w:rsidR="00E54EBB" w:rsidRDefault="00E54EBB" w:rsidP="00A77C4E">
                    <w:pPr>
                      <w:rPr>
                        <w:lang/>
                      </w:rPr>
                    </w:pPr>
                    <w:r w:rsidRPr="00D91D4A">
                      <w:rPr>
                        <w:lang/>
                      </w:rPr>
                      <w:pict>
                        <v:shape id="_x0000_i1030" type="#_x0000_t75" style="width:74.25pt;height:41.25pt">
                          <v:imagedata r:id="rId7" o:title=""/>
                        </v:shape>
                      </w:pict>
                    </w:r>
                  </w:p>
                </w:txbxContent>
              </v:textbox>
            </v:shape>
            <v:shape id="_x0000_s1042" type="#_x0000_t202" style="position:absolute;left:14018;top:4298;width:1800;height:899">
              <v:textbox style="mso-next-textbox:#_x0000_s1042">
                <w:txbxContent>
                  <w:p w:rsidR="00E54EBB" w:rsidRPr="000D3E82" w:rsidRDefault="00E54EBB" w:rsidP="00A77C4E">
                    <w:pPr>
                      <w:rPr>
                        <w:lang/>
                      </w:rPr>
                    </w:pPr>
                    <w:r>
                      <w:rPr>
                        <w:lang/>
                      </w:rPr>
                      <w:t xml:space="preserve">   </w:t>
                    </w:r>
                  </w:p>
                </w:txbxContent>
              </v:textbox>
            </v:shape>
            <v:shape id="_x0000_s1043" type="#_x0000_t202" style="position:absolute;left:8978;top:4298;width:1799;height:899">
              <v:textbox style="mso-next-textbox:#_x0000_s1043">
                <w:txbxContent>
                  <w:p w:rsidR="00E54EBB" w:rsidRPr="004B146E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Thanksgiving is celebrated in ………………….</w:t>
                    </w:r>
                  </w:p>
                </w:txbxContent>
              </v:textbox>
            </v:shape>
            <v:shape id="_x0000_s1044" type="#_x0000_t202" style="position:absolute;left:6458;top:3758;width:1800;height:899">
              <v:textbox style="mso-next-textbox:#_x0000_s1044">
                <w:txbxContent>
                  <w:p w:rsidR="00E54EBB" w:rsidRDefault="00E54EBB" w:rsidP="00A77C4E">
                    <w:pPr>
                      <w:rPr>
                        <w:lang/>
                      </w:rPr>
                    </w:pPr>
                    <w:r>
                      <w:rPr>
                        <w:lang/>
                      </w:rPr>
                      <w:t xml:space="preserve">     </w:t>
                    </w:r>
                  </w:p>
                </w:txbxContent>
              </v:textbox>
            </v:shape>
            <v:shape id="_x0000_s1045" type="#_x0000_t202" style="position:absolute;left:4478;top:4298;width:1800;height:899">
              <v:textbox style="mso-next-textbox:#_x0000_s1045">
                <w:txbxContent>
                  <w:p w:rsidR="00E54EBB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</w:p>
                  <w:p w:rsidR="00E54EBB" w:rsidRPr="004B146E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Thanksgiving is celebrated on ……………..</w:t>
                    </w:r>
                  </w:p>
                  <w:p w:rsidR="00E54EBB" w:rsidRPr="002454E6" w:rsidRDefault="00E54EBB" w:rsidP="00A77C4E">
                    <w:pPr>
                      <w:rPr>
                        <w:sz w:val="16"/>
                        <w:szCs w:val="16"/>
                        <w:lang/>
                      </w:rPr>
                    </w:pPr>
                  </w:p>
                </w:txbxContent>
              </v:textbox>
            </v:shape>
            <v:shape id="_x0000_s1046" type="#_x0000_t202" style="position:absolute;left:878;top:5738;width:1800;height:901">
              <v:textbox style="mso-next-textbox:#_x0000_s1046">
                <w:txbxContent>
                  <w:p w:rsidR="00E54EBB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</w:p>
                  <w:p w:rsidR="00E54EBB" w:rsidRPr="004B146E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The Puritans were very ………………..</w:t>
                    </w:r>
                  </w:p>
                </w:txbxContent>
              </v:textbox>
            </v:shape>
            <v:shape id="_x0000_s1047" type="#_x0000_t202" style="position:absolute;left:878;top:4478;width:1800;height:901">
              <v:textbox style="mso-next-textbox:#_x0000_s1047">
                <w:txbxContent>
                  <w:p w:rsidR="00E54EBB" w:rsidRDefault="00E54EBB" w:rsidP="00A77C4E">
                    <w:pPr>
                      <w:rPr>
                        <w:lang/>
                      </w:rPr>
                    </w:pPr>
                    <w:r>
                      <w:rPr>
                        <w:lang/>
                      </w:rPr>
                      <w:t xml:space="preserve">    </w:t>
                    </w:r>
                    <w:r>
                      <w:rPr>
                        <w:lang/>
                      </w:rPr>
                      <w:pict>
                        <v:shape id="_x0000_i1032" type="#_x0000_t75" style="width:45pt;height:34.5pt">
                          <v:imagedata r:id="rId6" o:title=""/>
                        </v:shape>
                      </w:pict>
                    </w:r>
                  </w:p>
                </w:txbxContent>
              </v:textbox>
            </v:shape>
            <v:shape id="_x0000_s1048" type="#_x0000_t202" style="position:absolute;left:5018;top:6458;width:1800;height:901">
              <v:textbox style="mso-next-textbox:#_x0000_s1048">
                <w:txbxContent>
                  <w:p w:rsidR="00E54EBB" w:rsidRDefault="00E54EBB" w:rsidP="00A77C4E">
                    <w:pPr>
                      <w:rPr>
                        <w:lang/>
                      </w:rPr>
                    </w:pPr>
                    <w:r w:rsidRPr="00D91D4A">
                      <w:rPr>
                        <w:lang/>
                      </w:rPr>
                      <w:pict>
                        <v:shape id="_x0000_i1034" type="#_x0000_t75" style="width:74.25pt;height:41.25pt">
                          <v:imagedata r:id="rId7" o:title=""/>
                        </v:shape>
                      </w:pict>
                    </w:r>
                  </w:p>
                </w:txbxContent>
              </v:textbox>
            </v:shape>
            <v:shape id="_x0000_s1049" type="#_x0000_t202" style="position:absolute;left:7178;top:6458;width:1800;height:901">
              <v:textbox style="mso-next-textbox:#_x0000_s1049">
                <w:txbxContent>
                  <w:p w:rsidR="00E54EBB" w:rsidRPr="00D91D4A" w:rsidRDefault="00E54EBB" w:rsidP="00A77C4E">
                    <w:pPr>
                      <w:rPr>
                        <w:lang/>
                      </w:rPr>
                    </w:pPr>
                  </w:p>
                </w:txbxContent>
              </v:textbox>
            </v:shape>
            <v:shape id="_x0000_s1050" type="#_x0000_t202" style="position:absolute;left:9518;top:6458;width:1799;height:901">
              <v:textbox style="mso-next-textbox:#_x0000_s1050">
                <w:txbxContent>
                  <w:p w:rsidR="00E54EBB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</w:p>
                  <w:p w:rsidR="00E54EBB" w:rsidRPr="004B146E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 w:rsidRPr="004B146E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The Pilgrims wanted to give God thanks for </w:t>
                    </w: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………………….</w:t>
                    </w:r>
                  </w:p>
                </w:txbxContent>
              </v:textbox>
            </v:shape>
            <v:shape id="_x0000_s1051" type="#_x0000_t202" style="position:absolute;left:14018;top:8078;width:1800;height:901">
              <v:textbox style="mso-next-textbox:#_x0000_s1051">
                <w:txbxContent>
                  <w:p w:rsidR="00E54EBB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>
                      <w:rPr>
                        <w:lang/>
                      </w:rPr>
                      <w:t xml:space="preserve">   </w:t>
                    </w:r>
                    <w:r w:rsidRPr="00F81A91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Spell the word </w:t>
                    </w:r>
                  </w:p>
                  <w:p w:rsidR="00E54EBB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</w:p>
                  <w:p w:rsidR="00E54EBB" w:rsidRPr="00F81A91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     T U R K E Y</w:t>
                    </w:r>
                  </w:p>
                  <w:p w:rsidR="00E54EBB" w:rsidRDefault="00E54EBB" w:rsidP="00A77C4E">
                    <w:pPr>
                      <w:rPr>
                        <w:lang/>
                      </w:rPr>
                    </w:pPr>
                  </w:p>
                </w:txbxContent>
              </v:textbox>
            </v:shape>
            <v:shape id="_x0000_s1052" type="#_x0000_t202" style="position:absolute;left:14018;top:6638;width:1800;height:901">
              <v:textbox style="mso-next-textbox:#_x0000_s1052">
                <w:txbxContent>
                  <w:p w:rsidR="00E54EBB" w:rsidRPr="00A412B0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 w:rsidRPr="00A412B0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The Indian showed them ………………</w:t>
                    </w:r>
                  </w:p>
                </w:txbxContent>
              </v:textbox>
            </v:shape>
            <v:shape id="_x0000_s1053" type="#_x0000_t202" style="position:absolute;left:13118;top:9518;width:1800;height:899">
              <v:textbox style="mso-next-textbox:#_x0000_s1053">
                <w:txbxContent>
                  <w:p w:rsidR="00E54EBB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   </w:t>
                    </w:r>
                    <w:r w:rsidRPr="00A412B0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1st Thanksgiving</w:t>
                    </w:r>
                  </w:p>
                  <w:p w:rsidR="00E54EBB" w:rsidRPr="00A412B0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 </w:t>
                    </w:r>
                    <w:r w:rsidRPr="00A412B0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</w:t>
                    </w:r>
                    <w:r w:rsidRPr="00A412B0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feast was held in …......</w:t>
                    </w:r>
                    <w:r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.......</w:t>
                    </w:r>
                    <w:r w:rsidRPr="00A412B0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>..............</w:t>
                    </w:r>
                  </w:p>
                  <w:p w:rsidR="00E54EBB" w:rsidRPr="00A412B0" w:rsidRDefault="00E54EBB" w:rsidP="00A77C4E">
                    <w:pPr>
                      <w:rPr>
                        <w:rFonts w:ascii="Arial" w:hAnsi="Arial"/>
                        <w:sz w:val="16"/>
                        <w:szCs w:val="16"/>
                        <w:lang/>
                      </w:rPr>
                    </w:pPr>
                    <w:r w:rsidRPr="00A412B0">
                      <w:rPr>
                        <w:rFonts w:ascii="Arial" w:hAnsi="Arial"/>
                        <w:sz w:val="16"/>
                        <w:szCs w:val="16"/>
                        <w:lang/>
                      </w:rPr>
                      <w:t xml:space="preserve">            (year)</w:t>
                    </w:r>
                  </w:p>
                </w:txbxContent>
              </v:textbox>
            </v:shape>
            <v:rect id="_x0000_s1054" style="position:absolute;left:1058;top:7898;width:11160;height:3060"/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055" type="#_x0000_t62" style="position:absolute;left:5018;top:8078;width:3780;height:900" adj="-2829,24384">
              <v:textbox style="mso-next-textbox:#_x0000_s1055">
                <w:txbxContent>
                  <w:p w:rsidR="00E54EBB" w:rsidRDefault="00E54EBB" w:rsidP="00A77C4E">
                    <w:pPr>
                      <w:jc w:val="center"/>
                      <w:rPr>
                        <w:rFonts w:ascii="Harrington" w:hAnsi="Harrington"/>
                        <w:b/>
                        <w:bCs/>
                        <w:sz w:val="28"/>
                        <w:szCs w:val="28"/>
                        <w:lang/>
                      </w:rPr>
                    </w:pPr>
                    <w:r>
                      <w:rPr>
                        <w:rFonts w:ascii="Harrington" w:hAnsi="Harrington"/>
                        <w:b/>
                        <w:bCs/>
                        <w:sz w:val="28"/>
                        <w:szCs w:val="28"/>
                        <w:lang/>
                      </w:rPr>
                      <w:t xml:space="preserve">WELCOME TO </w:t>
                    </w:r>
                  </w:p>
                  <w:p w:rsidR="00E54EBB" w:rsidRPr="005A2792" w:rsidRDefault="00E54EBB" w:rsidP="00A77C4E">
                    <w:pPr>
                      <w:jc w:val="center"/>
                      <w:rPr>
                        <w:rFonts w:ascii="Harrington" w:hAnsi="Harrington"/>
                        <w:b/>
                        <w:bCs/>
                        <w:sz w:val="28"/>
                        <w:szCs w:val="28"/>
                        <w:lang/>
                      </w:rPr>
                    </w:pPr>
                    <w:r w:rsidRPr="00EC6728">
                      <w:rPr>
                        <w:rFonts w:ascii="Harrington" w:hAnsi="Harrington"/>
                        <w:b/>
                        <w:bCs/>
                        <w:sz w:val="28"/>
                        <w:szCs w:val="28"/>
                        <w:lang/>
                      </w:rPr>
                      <w:t>THANKSGIVING DINNER</w:t>
                    </w:r>
                    <w:r>
                      <w:rPr>
                        <w:rFonts w:ascii="Harrington" w:hAnsi="Harrington"/>
                        <w:b/>
                        <w:bCs/>
                        <w:sz w:val="28"/>
                        <w:szCs w:val="28"/>
                        <w:lang/>
                      </w:rPr>
                      <w:t xml:space="preserve"> !</w:t>
                    </w:r>
                  </w:p>
                </w:txbxContent>
              </v:textbox>
            </v:shape>
            <v:shape id="_x0000_s1056" type="#_x0000_t75" style="position:absolute;left:6638;top:6998;width:885;height:829;rotation:-1035178fd">
              <v:imagedata r:id="rId5" o:title="" croptop="2252f" cropleft="48f" cropright="10166f"/>
            </v:shape>
            <v:shape id="_x0000_s1057" type="#_x0000_t75" style="position:absolute;left:1058;top:3578;width:1253;height:895;rotation:-1419707fd">
              <v:imagedata r:id="rId5" o:title="" croptop="2252f" cropleft="48f" cropright="10166f"/>
            </v:shape>
            <v:shape id="_x0000_s1058" type="#_x0000_t75" style="position:absolute;left:2498;top:1778;width:885;height:660">
              <v:imagedata r:id="rId5" o:title="" croptop="2252f" cropleft="48f" cropright="10166f"/>
            </v:shape>
            <v:shape id="_x0000_s1059" type="#_x0000_t75" style="position:absolute;left:8078;top:3578;width:906;height:1080;rotation:-786102fd">
              <v:imagedata r:id="rId5" o:title="" croptop="2252f" cropleft="48f" cropright="10166f"/>
            </v:shape>
            <v:shape id="_x0000_s1060" type="#_x0000_t75" style="position:absolute;left:13118;top:4298;width:1080;height:660">
              <v:imagedata r:id="rId5" o:title="" croptop="2252f" cropleft="48f" cropright="10166f"/>
            </v:shape>
            <v:shape id="_x0000_s1061" type="#_x0000_t75" style="position:absolute;left:6113;top:4298;width:705;height:660">
              <v:imagedata r:id="rId5" o:title="" croptop="2252f" cropleft="48f" cropright="10166f"/>
            </v:shape>
            <v:shape id="_x0000_s1062" type="#_x0000_t75" style="position:absolute;left:12218;top:1778;width:1080;height:840;flip:x">
              <v:imagedata r:id="rId5" o:title="" croptop="2252f" cropleft="48f" cropright="10166f"/>
            </v:shape>
            <v:shape id="_x0000_s1063" type="#_x0000_t75" style="position:absolute;left:878;top:8078;width:3960;height:2911">
              <v:imagedata r:id="rId8" o:title=""/>
            </v:shape>
            <v:shape id="_x0000_s1064" type="#_x0000_t75" style="position:absolute;left:4838;top:9158;width:5220;height:1641">
              <v:imagedata r:id="rId9" o:title="" cropbottom="5055f" cropright="72f"/>
            </v:shape>
            <v:shape id="_x0000_s1065" type="#_x0000_t75" style="position:absolute;left:7538;top:6278;width:1080;height:1080">
              <v:imagedata r:id="rId10" o:title="" cropbottom="34493f" cropright="31266f"/>
            </v:shape>
            <v:shape id="_x0000_s1066" type="#_x0000_t75" style="position:absolute;left:10220;top:9158;width:1518;height:1680">
              <v:imagedata r:id="rId11" o:title=""/>
            </v:shape>
            <v:shape id="_x0000_s1067" type="#_x0000_t202" style="position:absolute;left:11678;top:6278;width:1800;height:901">
              <v:textbox style="mso-next-textbox:#_x0000_s1067">
                <w:txbxContent>
                  <w:p w:rsidR="00E54EBB" w:rsidRDefault="00E54EBB" w:rsidP="00A77C4E">
                    <w:pPr>
                      <w:rPr>
                        <w:lang/>
                      </w:rPr>
                    </w:pPr>
                    <w:r>
                      <w:rPr>
                        <w:lang/>
                      </w:rPr>
                      <w:t xml:space="preserve">    </w:t>
                    </w:r>
                    <w:r>
                      <w:rPr>
                        <w:lang/>
                      </w:rPr>
                      <w:pict>
                        <v:shape id="_x0000_i1036" type="#_x0000_t75" style="width:45pt;height:34.5pt">
                          <v:imagedata r:id="rId6" o:title=""/>
                        </v:shape>
                      </w:pict>
                    </w:r>
                  </w:p>
                </w:txbxContent>
              </v:textbox>
            </v:shape>
            <v:shape id="_x0000_s1068" type="#_x0000_t202" style="position:absolute;left:2678;top:6818;width:1800;height:901">
              <v:textbox style="mso-next-textbox:#_x0000_s1068">
                <w:txbxContent>
                  <w:p w:rsidR="00E54EBB" w:rsidRPr="00D91D4A" w:rsidRDefault="00E54EBB" w:rsidP="00A77C4E">
                    <w:pPr>
                      <w:rPr>
                        <w:lang/>
                      </w:rPr>
                    </w:pPr>
                    <w:r>
                      <w:rPr>
                        <w:lang/>
                      </w:rPr>
                      <w:t xml:space="preserve">   </w:t>
                    </w:r>
                  </w:p>
                </w:txbxContent>
              </v:textbox>
            </v:shape>
            <v:shape id="_x0000_s1069" type="#_x0000_t75" style="position:absolute;left:11138;top:6098;width:900;height:842">
              <v:imagedata r:id="rId5" o:title="" croptop="2252f" cropleft="48f" cropright="10166f"/>
            </v:shape>
            <v:shape id="_x0000_s1070" type="#_x0000_t75" style="position:absolute;left:14558;top:8798;width:885;height:829;rotation:608921fd">
              <v:imagedata r:id="rId5" o:title="" croptop="2252f" cropleft="48f" cropright="10166f" gain="76205f" blacklevel="-1311f"/>
            </v:shape>
            <v:shape id="_x0000_s1071" type="#_x0000_t75" style="position:absolute;left:2138;top:6278;width:900;height:732">
              <v:imagedata r:id="rId5" o:title="" croptop="2252f" cropleft="48f" cropright="10166f" gain="69719f" blacklevel="-655f"/>
            </v:shape>
            <v:shape id="_x0000_s1072" type="#_x0000_t75" style="position:absolute;left:6998;top:3897;width:885;height:682;flip:x">
              <v:imagedata r:id="rId12" o:title=""/>
            </v:shape>
            <v:shape id="_x0000_s1073" type="#_x0000_t75" style="position:absolute;left:2678;top:3038;width:1080;height:1080;flip:x">
              <v:imagedata r:id="rId10" o:title="" cropbottom="34493f" cropright="31266f"/>
            </v:shape>
            <v:shape id="_x0000_s1074" type="#_x0000_t75" style="position:absolute;left:3038;top:6818;width:1269;height:870">
              <v:imagedata r:id="rId13" o:title="" croptop="875f" cropbottom="21934f" cropright="3880f"/>
            </v:shape>
            <v:shape id="_x0000_s1075" type="#_x0000_t75" style="position:absolute;left:14384;top:4457;width:1434;height:741;flip:x">
              <v:imagedata r:id="rId14" o:title=""/>
            </v:shape>
            <v:shape id="_x0000_s1076" type="#_x0000_t75" style="position:absolute;left:3938;top:3578;width:877;height:768;rotation:-596677fd;flip:x">
              <v:imagedata r:id="rId5" o:title="" croptop="14608f" cropleft="48f" cropright="8898f" blacklevel="-1966f"/>
            </v:shape>
            <v:shape id="_x0000_s1077" type="#_x0000_t75" style="position:absolute;left:10598;top:4298;width:1260;height:1025">
              <v:imagedata r:id="rId4" o:title="" croptop="2252f" cropleft="10166f" cropright="48f" blacklevel="-1966f"/>
            </v:shape>
            <v:shape id="_x0000_s1078" type="#_x0000_t75" style="position:absolute;left:8618;top:5918;width:1080;height:878;rotation:350468fd">
              <v:imagedata r:id="rId4" o:title="" croptop="2252f" cropleft="10166f" cropright="48f" blacklevel="-1966f"/>
            </v:shape>
            <v:shape id="_x0000_s1079" type="#_x0000_t75" style="position:absolute;left:12038;top:9940;width:1251;height:1018">
              <v:imagedata r:id="rId4" o:title="" croptop="2252f" cropleft="10166f" cropright="48f" blacklevel="-1966f"/>
            </v:shape>
            <v:shape id="_x0000_s1080" type="#_x0000_t75" style="position:absolute;left:14918;top:3758;width:720;height:601;flip:x">
              <v:imagedata r:id="rId5" o:title="" croptop="2252f" cropleft="48f" cropright="10166f"/>
            </v:shape>
            <v:shape id="_x0000_s1081" type="#_x0000_t75" style="position:absolute;left:4298;top:6230;width:877;height:768;rotation:-596677fd;flip:x">
              <v:imagedata r:id="rId5" o:title="" croptop="14608f" cropleft="48f" cropright="8898f" blacklevel="-1966f"/>
            </v:shape>
            <v:shape id="_x0000_s1082" type="#_x0000_t75" style="position:absolute;left:12938;top:6818;width:1237;height:1083;rotation:-596677fd;flip:x">
              <v:imagedata r:id="rId5" o:title="" croptop="14608f" cropleft="48f" cropright="8898f" blacklevel="-1966f"/>
            </v:shape>
            <v:shape id="_x0000_s1083" type="#_x0000_t75" style="position:absolute;left:7546;top:2206;width:1080;height:724;rotation:-596677fd;flip:x">
              <v:imagedata r:id="rId5" o:title="" croptop="14639f" cropleft="48f" cropright="8907f" blacklevel="2621f"/>
            </v:shape>
            <w10:anchorlock/>
          </v:group>
        </w:pict>
      </w:r>
    </w:p>
    <w:sectPr w:rsidR="00E54EBB" w:rsidSect="00D53975">
      <w:pgSz w:w="16838" w:h="11906" w:orient="landscape"/>
      <w:pgMar w:top="1134" w:right="1134" w:bottom="113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5227"/>
    <w:rsid w:val="000479CF"/>
    <w:rsid w:val="000D3E82"/>
    <w:rsid w:val="00202BC6"/>
    <w:rsid w:val="002454E6"/>
    <w:rsid w:val="004A1585"/>
    <w:rsid w:val="004B146E"/>
    <w:rsid w:val="0054439B"/>
    <w:rsid w:val="00582448"/>
    <w:rsid w:val="005A2792"/>
    <w:rsid w:val="0061188C"/>
    <w:rsid w:val="007026D4"/>
    <w:rsid w:val="00761AD8"/>
    <w:rsid w:val="00774335"/>
    <w:rsid w:val="00864F6B"/>
    <w:rsid w:val="008700BD"/>
    <w:rsid w:val="00906F5A"/>
    <w:rsid w:val="00A412B0"/>
    <w:rsid w:val="00A553D6"/>
    <w:rsid w:val="00A77C4E"/>
    <w:rsid w:val="00A95227"/>
    <w:rsid w:val="00B01EF3"/>
    <w:rsid w:val="00B75D59"/>
    <w:rsid w:val="00B8794B"/>
    <w:rsid w:val="00D1737A"/>
    <w:rsid w:val="00D53975"/>
    <w:rsid w:val="00D91D4A"/>
    <w:rsid w:val="00DA1611"/>
    <w:rsid w:val="00E54EBB"/>
    <w:rsid w:val="00EC6728"/>
    <w:rsid w:val="00F01E35"/>
    <w:rsid w:val="00F314AC"/>
    <w:rsid w:val="00F66BFF"/>
    <w:rsid w:val="00F81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  <w:sz w:val="24"/>
      <w:szCs w:val="24"/>
      <w:lang w:bidi="ta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5</Words>
  <Characters>30</Characters>
  <Application>Microsoft Office Outlook</Application>
  <DocSecurity>0</DocSecurity>
  <Lines>0</Lines>
  <Paragraphs>0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Fani Perun</dc:creator>
  <cp:keywords/>
  <dc:description/>
  <cp:lastModifiedBy>Marina</cp:lastModifiedBy>
  <cp:revision>2</cp:revision>
  <dcterms:created xsi:type="dcterms:W3CDTF">2016-11-02T22:50:00Z</dcterms:created>
  <dcterms:modified xsi:type="dcterms:W3CDTF">2016-11-02T22:50:00Z</dcterms:modified>
</cp:coreProperties>
</file>